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43D" w:rsidRDefault="0000243D">
      <w:pPr>
        <w:pStyle w:val="PartNumber"/>
      </w:pPr>
      <w:r>
        <w:t>Part Number:</w:t>
      </w:r>
      <w:r>
        <w:tab/>
      </w:r>
      <w:r w:rsidR="00465C38">
        <w:t>PT908</w:t>
      </w:r>
      <w:r>
        <w:t>-</w:t>
      </w:r>
      <w:r w:rsidR="00E817A4">
        <w:t>0</w:t>
      </w:r>
      <w:r w:rsidR="00465C38">
        <w:t>3151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6F786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6F7865">
            <w:pPr>
              <w:pStyle w:val="PrepText"/>
              <w:rPr>
                <w:bCs/>
              </w:rPr>
            </w:pPr>
            <w:r>
              <w:rPr>
                <w:bCs/>
              </w:rPr>
              <w:t>Cargo Tray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3F5572">
            <w:pPr>
              <w:pStyle w:val="PrepText"/>
            </w:pPr>
            <w:r>
              <w:t>Does not fit Hybrid Models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6F7865">
            <w:pPr>
              <w:pStyle w:val="ToolsRedtext"/>
            </w:pPr>
            <w:r>
              <w:t>Cover or blanket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6F7865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6F7865">
            <w:pPr>
              <w:pStyle w:val="ToolBlue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 w:rsidP="00BC03D2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6F7865">
            <w:pPr>
              <w:pStyle w:val="ToolGreen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3F5572">
            <w:pPr>
              <w:pStyle w:val="PrepText"/>
            </w:pPr>
            <w:r>
              <w:t>Gas only</w:t>
            </w:r>
            <w:bookmarkStart w:id="0" w:name="_GoBack"/>
            <w:bookmarkEnd w:id="0"/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6F7865">
        <w:tc>
          <w:tcPr>
            <w:tcW w:w="792" w:type="dxa"/>
            <w:tcBorders>
              <w:top w:val="single" w:sz="6" w:space="0" w:color="auto"/>
            </w:tcBorders>
          </w:tcPr>
          <w:p w:rsidR="006F7865" w:rsidRDefault="006F786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6F7865" w:rsidRDefault="006F7865" w:rsidP="0010202E">
            <w:pPr>
              <w:pStyle w:val="PrepText"/>
              <w:rPr>
                <w:bCs/>
              </w:rPr>
            </w:pPr>
            <w:r>
              <w:rPr>
                <w:bCs/>
              </w:rPr>
              <w:t>Cargo Tray</w:t>
            </w:r>
          </w:p>
        </w:tc>
      </w:tr>
      <w:tr w:rsidR="006F7865">
        <w:tc>
          <w:tcPr>
            <w:tcW w:w="792" w:type="dxa"/>
          </w:tcPr>
          <w:p w:rsidR="006F7865" w:rsidRDefault="006F7865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6F7865" w:rsidRDefault="006F7865" w:rsidP="0010202E">
            <w:pPr>
              <w:pStyle w:val="PrepText"/>
            </w:pPr>
            <w:r>
              <w:t>Cargo Net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E817A4">
      <w:pPr>
        <w:pStyle w:val="PrepTitle"/>
        <w:rPr>
          <w:b w:val="0"/>
          <w:bCs/>
          <w:sz w:val="20"/>
        </w:rPr>
      </w:pPr>
      <w:r>
        <w:br w:type="column"/>
      </w:r>
      <w:r w:rsidR="0000243D">
        <w:lastRenderedPageBreak/>
        <w:t>Vehicle Service Parts</w:t>
      </w:r>
      <w:r w:rsidR="0000243D">
        <w:rPr>
          <w:b w:val="0"/>
        </w:rPr>
        <w:t xml:space="preserve"> </w:t>
      </w:r>
      <w:r w:rsidR="0000243D"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5772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FC1FE2">
      <w:pPr>
        <w:pStyle w:val="ProcLevel1"/>
      </w:pPr>
      <w:r>
        <w:lastRenderedPageBreak/>
        <w:t>Prepare the Vehicle</w:t>
      </w:r>
      <w:r w:rsidR="0000243D">
        <w:t>.</w:t>
      </w:r>
    </w:p>
    <w:p w:rsidR="0000243D" w:rsidRDefault="00FC1FE2">
      <w:pPr>
        <w:pStyle w:val="ProcLevel2"/>
      </w:pPr>
      <w:r>
        <w:t>Open the package and check the part for damage and kit contents</w:t>
      </w:r>
      <w:r w:rsidR="0000243D">
        <w:t>.</w:t>
      </w:r>
    </w:p>
    <w:p w:rsidR="0000243D" w:rsidRDefault="00FC1FE2">
      <w:pPr>
        <w:pStyle w:val="ProcLevel2"/>
      </w:pPr>
      <w:r>
        <w:t>Remove any stored items and debris from the trunk area</w:t>
      </w:r>
      <w:r w:rsidR="0000243D">
        <w:t>.</w:t>
      </w:r>
    </w:p>
    <w:p w:rsidR="0000243D" w:rsidRDefault="00FC1FE2">
      <w:pPr>
        <w:pStyle w:val="ProcLevel2"/>
      </w:pPr>
      <w:r>
        <w:t>Place vehicle protection over the rear bumper</w:t>
      </w:r>
      <w:r w:rsidR="0000243D">
        <w:t>.</w:t>
      </w: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00243D" w:rsidRDefault="00FC1FE2">
      <w:pPr>
        <w:pStyle w:val="ProcLevel1"/>
      </w:pPr>
      <w:r>
        <w:t>Install the Cargo Tray</w:t>
      </w:r>
      <w:r w:rsidR="0000243D">
        <w:t>.</w:t>
      </w:r>
    </w:p>
    <w:p w:rsidR="0000243D" w:rsidRDefault="00FC1FE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1" layoutInCell="1" allowOverlap="1" wp14:anchorId="13DA4801" wp14:editId="3808F94C">
                <wp:simplePos x="0" y="0"/>
                <wp:positionH relativeFrom="column">
                  <wp:posOffset>-3241675</wp:posOffset>
                </wp:positionH>
                <wp:positionV relativeFrom="paragraph">
                  <wp:posOffset>-3810</wp:posOffset>
                </wp:positionV>
                <wp:extent cx="2971800" cy="2072005"/>
                <wp:effectExtent l="0" t="0" r="0" b="44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72005"/>
                          <a:chOff x="0" y="1"/>
                          <a:chExt cx="2971100" cy="2073946"/>
                        </a:xfrm>
                      </wpg:grpSpPr>
                      <wps:wsp>
                        <wps:cNvPr id="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" y="186395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1FE2" w:rsidRDefault="00FC1FE2" w:rsidP="00FC1FE2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camry_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971100" cy="20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7" style="position:absolute;left:0;text-align:left;margin-left:-255.25pt;margin-top:-.3pt;width:234pt;height:163.15pt;z-index:251672064;mso-width-relative:margin;mso-height-relative:margin" coordorigin="" coordsize="29711,20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8" type="#_x0000_t202" style="position:absolute;left:234;top:18639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FC1FE2" w:rsidRDefault="00FC1FE2" w:rsidP="00FC1FE2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v:shape id="Picture 6" o:spid="_x0000_s1039" type="#_x0000_t75" alt="camry_outline" style="position:absolute;width:29711;height:2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+n/EAAAA2gAAAA8AAABkcnMvZG93bnJldi54bWxEj09rwkAUxO9Cv8PyhF5EN21RJHWVIoT2&#10;JmoO7e01+0yC2bcxu+bPt3cFweMwM79hVpveVKKlxpWWFbzNIhDEmdUl5wrSYzJdgnAeWWNlmRQM&#10;5GCzfhmtMNa24z21B5+LAGEXo4LC+zqW0mUFGXQzWxMH72Qbgz7IJpe6wS7ATSXfo2ghDZYcFgqs&#10;aVtQdj5cjYLkL71O/ufJdzvo38nwcd5ddLdT6nXcf32C8NT7Z/jR/tEKFnC/Em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q+n/EAAAA2gAAAA8AAAAAAAAAAAAAAAAA&#10;nwIAAGRycy9kb3ducmV2LnhtbFBLBQYAAAAABAAEAPcAAACQAwAAAAA=&#10;">
                  <v:imagedata r:id="rId26" o:title="camry_outline"/>
                  <v:path arrowok="t"/>
                </v:shape>
                <w10:anchorlock/>
              </v:group>
            </w:pict>
          </mc:Fallback>
        </mc:AlternateContent>
      </w:r>
      <w:r>
        <w:t>Place the Cargo Tray in the trunk area with the logo towards the rear of the vehicle and facing up (Fig. 2-1)</w:t>
      </w:r>
      <w:r w:rsidR="0000243D">
        <w:t>.</w:t>
      </w: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C318A5" w:rsidRDefault="00C318A5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1" layoutInCell="1" allowOverlap="1" wp14:anchorId="2416C26A" wp14:editId="182D1E4C">
                <wp:simplePos x="0" y="0"/>
                <wp:positionH relativeFrom="column">
                  <wp:posOffset>-3241675</wp:posOffset>
                </wp:positionH>
                <wp:positionV relativeFrom="paragraph">
                  <wp:posOffset>1905</wp:posOffset>
                </wp:positionV>
                <wp:extent cx="2971800" cy="206565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65655"/>
                          <a:chOff x="0" y="3052"/>
                          <a:chExt cx="2971101" cy="2067881"/>
                        </a:xfrm>
                      </wpg:grpSpPr>
                      <wps:wsp>
                        <wps:cNvPr id="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" y="186395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8A5" w:rsidRDefault="00C318A5" w:rsidP="00C318A5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2"/>
                            <a:ext cx="2971101" cy="206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40" style="position:absolute;left:0;text-align:left;margin-left:-255.25pt;margin-top:.15pt;width:234pt;height:162.65pt;z-index:251674112;mso-width-relative:margin;mso-height-relative:margin" coordorigin=",30" coordsize="29711,2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">
                <v:shape id="Text Box 99" o:spid="_x0000_s1041" type="#_x0000_t202" style="position:absolute;left:234;top:18639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C318A5" w:rsidRDefault="00C318A5" w:rsidP="00C318A5">
                        <w:pPr>
                          <w:pStyle w:val="Fig"/>
                          <w:jc w:val="center"/>
                        </w:pPr>
                        <w:r>
                          <w:t>Fig. 2-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shape id="Picture 51" o:spid="_x0000_s1042" type="#_x0000_t75" style="position:absolute;top:30;width:29711;height:20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h3bFAAAA2wAAAA8AAABkcnMvZG93bnJldi54bWxEj0FrwkAUhO8F/8PyhF6KbtJSkegqahUK&#10;hYIx4PWRfSYh2bcxu9Xtv+8WCj0OM/MNs1wH04kbDa6xrCCdJiCIS6sbrhQUp8NkDsJ5ZI2dZVLw&#10;TQ7Wq9HDEjNt73ykW+4rESHsMlRQe99nUrqyJoNuanvi6F3sYNBHOVRSD3iPcNPJ5ySZSYMNx4Ua&#10;e9rVVLb5l1FwLJ7yIryYdkaf7b5/+9ier2lQ6nEcNgsQnoL/D/+137WC1xR+v8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3od2xQAAANsAAAAPAAAAAAAAAAAAAAAA&#10;AJ8CAABkcnMvZG93bnJldi54bWxQSwUGAAAAAAQABAD3AAAAkQMAAAAA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  <w:r>
        <w:t>Grasp the tray by the rear and fold in the sides sufficiently to slide it into the rear compartment (Fig. 2-2).</w:t>
      </w:r>
    </w:p>
    <w:p w:rsidR="00C318A5" w:rsidRDefault="00C318A5" w:rsidP="00C318A5">
      <w:pPr>
        <w:pStyle w:val="ProcLevel2"/>
        <w:numPr>
          <w:ilvl w:val="0"/>
          <w:numId w:val="0"/>
        </w:numPr>
        <w:ind w:left="360"/>
      </w:pPr>
    </w:p>
    <w:p w:rsidR="00C318A5" w:rsidRDefault="00C318A5" w:rsidP="00C318A5">
      <w:pPr>
        <w:pStyle w:val="Heading5"/>
      </w:pPr>
      <w:r>
        <w:t>Complete the Installation.</w:t>
      </w:r>
    </w:p>
    <w:p w:rsidR="0000243D" w:rsidRDefault="00C318A5">
      <w:pPr>
        <w:pStyle w:val="ProcLevel2"/>
      </w:pPr>
      <w:r>
        <w:t>Remove the vehicle protection</w:t>
      </w:r>
      <w:r w:rsidR="0000243D">
        <w:t>.</w:t>
      </w:r>
    </w:p>
    <w:p w:rsidR="0000243D" w:rsidRDefault="00C318A5">
      <w:pPr>
        <w:pStyle w:val="ProcLevel2"/>
      </w:pPr>
      <w:r>
        <w:t>Close the trunk door.</w:t>
      </w:r>
    </w:p>
    <w:p w:rsidR="0000243D" w:rsidRPr="00B9735E" w:rsidRDefault="0000243D" w:rsidP="00C318A5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F75537">
      <w:pPr>
        <w:pStyle w:val="CheckList"/>
      </w:pPr>
      <w:r>
        <w:t>Correct part number has been installed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style="position:absolute;margin-left:15.15pt;margin-top:3.7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26" style="position:absolute;margin-left:14.25pt;margin-top:5.2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margin-left:14.25pt;margin-top:6.1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6" style="position:absolute;margin-left:14.25pt;margin-top:6.1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026" style="position:absolute;margin-left:14.25pt;margin-top:37.9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14.25pt;margin-top:8.75pt;width:14.4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margin-left:14.25pt;margin-top:14.8pt;width:14.4pt;height:1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0243D" w:rsidRDefault="00F75537" w:rsidP="00F75537">
      <w:pPr>
        <w:pStyle w:val="CheckList"/>
        <w:spacing w:before="240"/>
      </w:pPr>
      <w:r>
        <w:t>Verify part number on package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29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margin-left:13pt;margin-top:.7pt;width:14.4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F53" w:rsidRDefault="00413F53">
      <w:r>
        <w:separator/>
      </w:r>
    </w:p>
  </w:endnote>
  <w:endnote w:type="continuationSeparator" w:id="0">
    <w:p w:rsidR="00413F53" w:rsidRDefault="0041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572" w:rsidRDefault="003F55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3D" w:rsidRDefault="004907E7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0B297A27" wp14:editId="513FD2DA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243D" w:rsidRDefault="0000243D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3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00243D" w:rsidRDefault="0000243D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00243D">
      <w:t xml:space="preserve">Page </w:t>
    </w:r>
    <w:r w:rsidR="0000243D">
      <w:fldChar w:fldCharType="begin"/>
    </w:r>
    <w:r w:rsidR="0000243D">
      <w:instrText xml:space="preserve"> PAGE  \* MERGEFORMAT </w:instrText>
    </w:r>
    <w:r w:rsidR="0000243D">
      <w:fldChar w:fldCharType="separate"/>
    </w:r>
    <w:r w:rsidR="00B350FC">
      <w:rPr>
        <w:noProof/>
      </w:rPr>
      <w:t>2</w:t>
    </w:r>
    <w:r w:rsidR="0000243D">
      <w:fldChar w:fldCharType="end"/>
    </w:r>
    <w:r w:rsidR="0000243D">
      <w:t xml:space="preserve"> of </w:t>
    </w:r>
    <w:r w:rsidR="00413F53">
      <w:fldChar w:fldCharType="begin"/>
    </w:r>
    <w:r w:rsidR="00413F53">
      <w:instrText xml:space="preserve"> NUMPAGES  \* MERGEFORMAT </w:instrText>
    </w:r>
    <w:r w:rsidR="00413F53">
      <w:fldChar w:fldCharType="separate"/>
    </w:r>
    <w:r w:rsidR="00B350FC">
      <w:rPr>
        <w:noProof/>
      </w:rPr>
      <w:t>3</w:t>
    </w:r>
    <w:r w:rsidR="00413F53">
      <w:rPr>
        <w:noProof/>
      </w:rPr>
      <w:fldChar w:fldCharType="end"/>
    </w:r>
    <w:r w:rsidR="0000243D">
      <w:t xml:space="preserve"> pages</w:t>
    </w:r>
  </w:p>
  <w:p w:rsidR="0000243D" w:rsidRDefault="004907E7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4DE1B03B" wp14:editId="6632A71D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proofErr w:type="gramStart"/>
                          <w:r w:rsidR="00465C38">
                            <w:t>A</w:t>
                          </w:r>
                          <w:r w:rsidR="00625DA7">
                            <w:t xml:space="preserve">  </w:t>
                          </w:r>
                          <w:r>
                            <w:t>0</w:t>
                          </w:r>
                          <w:r w:rsidR="00465C38">
                            <w:t>4</w:t>
                          </w:r>
                          <w:proofErr w:type="gramEnd"/>
                          <w:r w:rsidR="00B9735E">
                            <w:t>/</w:t>
                          </w:r>
                          <w:r w:rsidR="00465C38">
                            <w:t>09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465C38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44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proofErr w:type="gramStart"/>
                    <w:r w:rsidR="00465C38">
                      <w:t>A</w:t>
                    </w:r>
                    <w:r w:rsidR="00625DA7">
                      <w:t xml:space="preserve">  </w:t>
                    </w:r>
                    <w:r>
                      <w:t>0</w:t>
                    </w:r>
                    <w:r w:rsidR="00465C38">
                      <w:t>4</w:t>
                    </w:r>
                    <w:proofErr w:type="gramEnd"/>
                    <w:r w:rsidR="00B9735E">
                      <w:t>/</w:t>
                    </w:r>
                    <w:r w:rsidR="00465C38">
                      <w:t>09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465C38">
                      <w:t>4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572" w:rsidRDefault="003F5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F53" w:rsidRDefault="00413F53">
      <w:r>
        <w:separator/>
      </w:r>
    </w:p>
  </w:footnote>
  <w:footnote w:type="continuationSeparator" w:id="0">
    <w:p w:rsidR="00413F53" w:rsidRDefault="00413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572" w:rsidRDefault="003F55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3D" w:rsidRDefault="00465C38">
    <w:pPr>
      <w:pStyle w:val="HdrLine1"/>
    </w:pPr>
    <w:r>
      <w:t>TOYOTA</w:t>
    </w:r>
    <w:r w:rsidR="0000243D">
      <w:tab/>
    </w:r>
    <w:r w:rsidR="003F5572">
      <w:t>CAMRY</w:t>
    </w:r>
    <w:r w:rsidR="00BC03D2">
      <w:tab/>
    </w:r>
    <w:r w:rsidR="00E817A4">
      <w:t>201</w:t>
    </w:r>
    <w:r>
      <w:t>5</w:t>
    </w:r>
    <w:r w:rsidR="0000243D">
      <w:t xml:space="preserve"> - </w:t>
    </w:r>
    <w:r w:rsidR="0000243D">
      <w:tab/>
    </w:r>
    <w:r>
      <w:t>CARGO TRAY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645A573B" wp14:editId="78D15EC7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572" w:rsidRDefault="003F557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3D" w:rsidRDefault="00465C38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 w:rsidR="003457BB">
      <w:t>CAMR</w:t>
    </w:r>
    <w:r w:rsidR="003F5572">
      <w:t>Y</w:t>
    </w:r>
    <w:r w:rsidR="0000243D">
      <w:tab/>
    </w:r>
    <w:r w:rsidR="00BC03D2">
      <w:t>20</w:t>
    </w:r>
    <w:r>
      <w:t>15</w:t>
    </w:r>
    <w:r w:rsidR="00BC03D2">
      <w:t xml:space="preserve"> </w:t>
    </w:r>
    <w:r w:rsidR="0000243D">
      <w:t xml:space="preserve">- </w:t>
    </w:r>
    <w:r w:rsidR="0000243D">
      <w:tab/>
    </w:r>
    <w:r>
      <w:t>CARGO TRAY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3D" w:rsidRDefault="00465C38">
    <w:pPr>
      <w:pStyle w:val="HdrLine1"/>
    </w:pPr>
    <w:r>
      <w:t>TOYOTA</w:t>
    </w:r>
    <w:r w:rsidR="0000243D">
      <w:tab/>
    </w:r>
    <w:r w:rsidR="003F5572">
      <w:t>CAMRY</w:t>
    </w:r>
    <w:r w:rsidR="0000243D">
      <w:tab/>
    </w:r>
    <w:r w:rsidR="00E817A4">
      <w:t>201</w:t>
    </w:r>
    <w:r>
      <w:t>5</w:t>
    </w:r>
    <w:r w:rsidR="00E817A4">
      <w:t xml:space="preserve"> </w:t>
    </w:r>
    <w:r w:rsidR="0000243D">
      <w:t xml:space="preserve">- </w:t>
    </w:r>
    <w:r w:rsidR="0000243D">
      <w:tab/>
    </w:r>
    <w:r>
      <w:t>CARGO TRAY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A3"/>
    <w:rsid w:val="0000243D"/>
    <w:rsid w:val="00041573"/>
    <w:rsid w:val="00057332"/>
    <w:rsid w:val="0006613C"/>
    <w:rsid w:val="00070990"/>
    <w:rsid w:val="00084024"/>
    <w:rsid w:val="000B1C81"/>
    <w:rsid w:val="000B4EB4"/>
    <w:rsid w:val="000E5D01"/>
    <w:rsid w:val="000F38F7"/>
    <w:rsid w:val="000F774F"/>
    <w:rsid w:val="00107E98"/>
    <w:rsid w:val="00125C34"/>
    <w:rsid w:val="00146454"/>
    <w:rsid w:val="00160455"/>
    <w:rsid w:val="00170958"/>
    <w:rsid w:val="001A000D"/>
    <w:rsid w:val="00294135"/>
    <w:rsid w:val="002B3EF0"/>
    <w:rsid w:val="002B7C0F"/>
    <w:rsid w:val="002F06F8"/>
    <w:rsid w:val="003175D4"/>
    <w:rsid w:val="00341D15"/>
    <w:rsid w:val="003457BB"/>
    <w:rsid w:val="00346065"/>
    <w:rsid w:val="00354853"/>
    <w:rsid w:val="00355346"/>
    <w:rsid w:val="00375247"/>
    <w:rsid w:val="00396A7B"/>
    <w:rsid w:val="003A0673"/>
    <w:rsid w:val="003C4520"/>
    <w:rsid w:val="003E18B5"/>
    <w:rsid w:val="003F5572"/>
    <w:rsid w:val="00403C0C"/>
    <w:rsid w:val="00403FAC"/>
    <w:rsid w:val="00413F53"/>
    <w:rsid w:val="00441B06"/>
    <w:rsid w:val="00454A9F"/>
    <w:rsid w:val="00465C38"/>
    <w:rsid w:val="00480179"/>
    <w:rsid w:val="004843AB"/>
    <w:rsid w:val="004907E7"/>
    <w:rsid w:val="004A1EF7"/>
    <w:rsid w:val="004B5DF1"/>
    <w:rsid w:val="004D1165"/>
    <w:rsid w:val="00513601"/>
    <w:rsid w:val="00534AF6"/>
    <w:rsid w:val="0055316C"/>
    <w:rsid w:val="005F24A3"/>
    <w:rsid w:val="00625DA7"/>
    <w:rsid w:val="00626668"/>
    <w:rsid w:val="0065707E"/>
    <w:rsid w:val="00665687"/>
    <w:rsid w:val="00673704"/>
    <w:rsid w:val="00676A65"/>
    <w:rsid w:val="00694B73"/>
    <w:rsid w:val="0069525F"/>
    <w:rsid w:val="006B791A"/>
    <w:rsid w:val="006F6736"/>
    <w:rsid w:val="006F7865"/>
    <w:rsid w:val="00710CA2"/>
    <w:rsid w:val="00754C55"/>
    <w:rsid w:val="00755720"/>
    <w:rsid w:val="007A33D6"/>
    <w:rsid w:val="007D0B03"/>
    <w:rsid w:val="007F25A8"/>
    <w:rsid w:val="00834EE8"/>
    <w:rsid w:val="00844D27"/>
    <w:rsid w:val="0085731F"/>
    <w:rsid w:val="00860E64"/>
    <w:rsid w:val="008728CF"/>
    <w:rsid w:val="008A1210"/>
    <w:rsid w:val="008A53BC"/>
    <w:rsid w:val="008D0486"/>
    <w:rsid w:val="008F48AB"/>
    <w:rsid w:val="008F50EA"/>
    <w:rsid w:val="00915D8F"/>
    <w:rsid w:val="00940BF1"/>
    <w:rsid w:val="00944BE6"/>
    <w:rsid w:val="00A47904"/>
    <w:rsid w:val="00A51E66"/>
    <w:rsid w:val="00A53E2D"/>
    <w:rsid w:val="00A728B7"/>
    <w:rsid w:val="00AE724E"/>
    <w:rsid w:val="00AF5359"/>
    <w:rsid w:val="00B257B1"/>
    <w:rsid w:val="00B350FC"/>
    <w:rsid w:val="00B9735E"/>
    <w:rsid w:val="00BC03D2"/>
    <w:rsid w:val="00BF7D3D"/>
    <w:rsid w:val="00C318A5"/>
    <w:rsid w:val="00C56535"/>
    <w:rsid w:val="00C67557"/>
    <w:rsid w:val="00C7212F"/>
    <w:rsid w:val="00CB791E"/>
    <w:rsid w:val="00CC0E05"/>
    <w:rsid w:val="00D30AE6"/>
    <w:rsid w:val="00D96C11"/>
    <w:rsid w:val="00E31586"/>
    <w:rsid w:val="00E37B5F"/>
    <w:rsid w:val="00E5564B"/>
    <w:rsid w:val="00E722A1"/>
    <w:rsid w:val="00E73BE0"/>
    <w:rsid w:val="00E817A4"/>
    <w:rsid w:val="00EC4871"/>
    <w:rsid w:val="00ED2E7B"/>
    <w:rsid w:val="00F0261D"/>
    <w:rsid w:val="00F105E6"/>
    <w:rsid w:val="00F4327A"/>
    <w:rsid w:val="00F75537"/>
    <w:rsid w:val="00F76563"/>
    <w:rsid w:val="00FC1FE2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31</TotalTime>
  <Pages>3</Pages>
  <Words>350</Words>
  <Characters>1942</Characters>
  <Application>Microsoft Office Word</Application>
  <DocSecurity>0</DocSecurity>
  <Lines>221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S. Marston</cp:lastModifiedBy>
  <cp:revision>14</cp:revision>
  <cp:lastPrinted>2014-09-10T22:28:00Z</cp:lastPrinted>
  <dcterms:created xsi:type="dcterms:W3CDTF">2014-09-09T23:01:00Z</dcterms:created>
  <dcterms:modified xsi:type="dcterms:W3CDTF">2014-09-10T22:28:00Z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19209c0c-3eed-461d-b95c-6dd97cc8cd6a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